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70E" w:rsidRDefault="0020170E">
      <w:pPr>
        <w:pStyle w:val="Heading1"/>
        <w:rPr>
          <w:color w:val="0000FF"/>
          <w:sz w:val="40"/>
        </w:rPr>
      </w:pPr>
      <w:bookmarkStart w:id="0" w:name="_GoBack"/>
      <w:bookmarkEnd w:id="0"/>
      <w:r>
        <w:rPr>
          <w:color w:val="FF6600"/>
          <w:sz w:val="40"/>
        </w:rPr>
        <w:t>M</w:t>
      </w:r>
      <w:r>
        <w:rPr>
          <w:color w:val="0000FF"/>
          <w:sz w:val="40"/>
        </w:rPr>
        <w:t>¶</w:t>
      </w:r>
      <w:r>
        <w:rPr>
          <w:color w:val="FF0000"/>
          <w:sz w:val="40"/>
        </w:rPr>
        <w:t>t v</w:t>
      </w:r>
      <w:r>
        <w:rPr>
          <w:color w:val="993366"/>
          <w:sz w:val="40"/>
        </w:rPr>
        <w:t>á</w:t>
      </w:r>
      <w:r>
        <w:rPr>
          <w:color w:val="0000FF"/>
          <w:sz w:val="40"/>
        </w:rPr>
        <w:t xml:space="preserve">n </w:t>
      </w:r>
      <w:r>
        <w:rPr>
          <w:color w:val="FF00FF"/>
          <w:sz w:val="40"/>
        </w:rPr>
        <w:t>c</w:t>
      </w:r>
      <w:r>
        <w:rPr>
          <w:color w:val="0000FF"/>
          <w:sz w:val="40"/>
        </w:rPr>
        <w:t xml:space="preserve">© </w:t>
      </w:r>
      <w:r>
        <w:rPr>
          <w:color w:val="FF6600"/>
          <w:sz w:val="40"/>
        </w:rPr>
        <w:t>t</w:t>
      </w:r>
      <w:r>
        <w:rPr>
          <w:color w:val="993366"/>
          <w:sz w:val="40"/>
        </w:rPr>
        <w:t>Ü</w:t>
      </w:r>
      <w:r>
        <w:rPr>
          <w:color w:val="FF0000"/>
          <w:sz w:val="40"/>
        </w:rPr>
        <w:t>§</w:t>
      </w:r>
      <w:r>
        <w:rPr>
          <w:color w:val="FF00FF"/>
          <w:sz w:val="40"/>
        </w:rPr>
        <w:t>n</w:t>
      </w:r>
      <w:r>
        <w:rPr>
          <w:color w:val="0000FF"/>
          <w:sz w:val="40"/>
        </w:rPr>
        <w:t>g</w:t>
      </w:r>
    </w:p>
    <w:p w:rsidR="0020170E" w:rsidRDefault="0020170E">
      <w:pPr>
        <w:pStyle w:val="BodyText"/>
      </w:pPr>
      <w:r>
        <w:t xml:space="preserve">(HÒ trÜ©ng, hÒ trÜ©ng ta bi‰t rót vŠ Çâu.. DÜÖng Bá Tråc) </w:t>
      </w:r>
    </w:p>
    <w:p w:rsidR="0020170E" w:rsidRPr="0020170E" w:rsidRDefault="0020170E">
      <w:pPr>
        <w:pStyle w:val="BodyText"/>
        <w:rPr>
          <w:color w:val="D99594" w:themeColor="accent2" w:themeTint="99"/>
        </w:rPr>
      </w:pPr>
      <w:r w:rsidRPr="0020170E">
        <w:rPr>
          <w:color w:val="D99594" w:themeColor="accent2" w:themeTint="99"/>
        </w:rPr>
        <w:t>Bài vi‰t cûa TrantuanngocK28</w:t>
      </w:r>
    </w:p>
    <w:p w:rsidR="0020170E" w:rsidRDefault="0020170E">
      <w:pPr>
        <w:pStyle w:val="BodyText"/>
      </w:pPr>
    </w:p>
    <w:p w:rsidR="0020170E" w:rsidRDefault="0020170E">
      <w:pPr>
        <w:pStyle w:val="BodyText"/>
      </w:pPr>
      <w:r>
        <w:t>Khuôn m¥t ngÜ©i khách b‡ng lånh nhÜ tiŠn, ông ta ÇÙng lên nói l§n rang räng:</w:t>
      </w:r>
    </w:p>
    <w:p w:rsidR="0020170E" w:rsidRDefault="0020170E">
      <w:pPr>
        <w:pStyle w:val="BodyText"/>
      </w:pPr>
    </w:p>
    <w:p w:rsidR="0020170E" w:rsidRDefault="0020170E">
      <w:pPr>
        <w:pStyle w:val="BodyText"/>
        <w:numPr>
          <w:ilvl w:val="0"/>
          <w:numId w:val="1"/>
        </w:numPr>
      </w:pPr>
      <w:r>
        <w:t xml:space="preserve">Tui nói cho chú em bi‰t, bây gi© không có Çánh ki‹u bàn c© th‰ n»a mà tui v§i chú Çánh Ç¶. Chú không dám thì yêu cÀu chú xách bàn c© Çi sang ch® khác mà chÖi. </w:t>
      </w:r>
    </w:p>
    <w:p w:rsidR="0020170E" w:rsidRDefault="0020170E">
      <w:pPr>
        <w:pStyle w:val="BodyText"/>
        <w:ind w:left="360"/>
      </w:pPr>
    </w:p>
    <w:p w:rsidR="0020170E" w:rsidRDefault="0020170E">
      <w:pPr>
        <w:pStyle w:val="BodyText"/>
      </w:pPr>
      <w:r>
        <w:t>ChÌ tay vào m¥t Bình ông ta nói ti‰p:</w:t>
      </w:r>
    </w:p>
    <w:p w:rsidR="0020170E" w:rsidRDefault="0020170E">
      <w:pPr>
        <w:pStyle w:val="BodyText"/>
      </w:pPr>
    </w:p>
    <w:p w:rsidR="0020170E" w:rsidRDefault="0020170E">
      <w:pPr>
        <w:pStyle w:val="BodyText"/>
        <w:numPr>
          <w:ilvl w:val="0"/>
          <w:numId w:val="1"/>
        </w:numPr>
      </w:pPr>
      <w:r>
        <w:t xml:space="preserve">Tui hÕi chú có dám chÖi hay không thì nói ra m¶t ti‰ng. </w:t>
      </w:r>
    </w:p>
    <w:p w:rsidR="0020170E" w:rsidRDefault="0020170E">
      <w:pPr>
        <w:pStyle w:val="BodyText"/>
        <w:ind w:left="360"/>
      </w:pPr>
    </w:p>
    <w:p w:rsidR="0020170E" w:rsidRDefault="0020170E">
      <w:pPr>
        <w:pStyle w:val="BodyText"/>
      </w:pPr>
      <w:r>
        <w:t>Bình Çang vui vÈ cÜ©i b‡ng nhiên tái sÀm m¥t låi, Bình nhìn qua chú ThiŒn.</w:t>
      </w:r>
    </w:p>
    <w:p w:rsidR="0020170E" w:rsidRDefault="0020170E">
      <w:pPr>
        <w:pStyle w:val="BodyText"/>
      </w:pPr>
    </w:p>
    <w:p w:rsidR="0020170E" w:rsidRDefault="0020170E">
      <w:pPr>
        <w:pStyle w:val="BodyText"/>
      </w:pPr>
      <w:r>
        <w:t xml:space="preserve">Cái thuª chú ThiŒn chØng 15 còn Bình chØng 18 tu°i, sÙc vóc Çang phát tri‹n, cä hai  ÇŠu m§i r©i khÕi gia Çình mà ª luôn trên ghe. Nay ª  nÖi này mai chèo sang m¶t nÖi xa lå khác, hai ngÜ©i chÜa hŠ bi‰t phäi xoay sª ra sao Ç‹ ki‰m sÓng. </w:t>
      </w:r>
    </w:p>
    <w:p w:rsidR="0020170E" w:rsidRDefault="0020170E">
      <w:pPr>
        <w:pStyle w:val="BodyText"/>
      </w:pPr>
    </w:p>
    <w:p w:rsidR="0020170E" w:rsidRDefault="0020170E">
      <w:pPr>
        <w:pStyle w:val="BodyText"/>
      </w:pPr>
      <w:r>
        <w:t xml:space="preserve">M§i trong ngày hôm qua ThiŒn và Bình nhìn vào cái khåp Ç¿ng gåo mà lo l¡ng, vì luôn cä mÃy tuÀn lÍ, chú Månh giao ghe cho hai ÇÙa rÒi Çi biŠn biŒt không trª vŠ. </w:t>
      </w:r>
    </w:p>
    <w:p w:rsidR="0020170E" w:rsidRDefault="0020170E">
      <w:pPr>
        <w:pStyle w:val="BodyText"/>
      </w:pPr>
      <w:r>
        <w:t xml:space="preserve">Trong túi cä hai ngÜ©i còn vÕn vËn vØa Çû cho 1 b»a cÖm. N‰u Çi æn thì lÃy gì cho mÃy ngày s¡p t§i. Bình bàn tính v§i ThiŒn rÒi Çã quy‰t ÇÎnh dùng sÓ tiŠn Çó mua bàn c© tÜ§ng b¢ng giÃy, mang vŠ ghe x‰p c© th‰ tính toán bÜ§c Çi, rÒi bày ra ª ch® Ç‹ ki‰m æn. </w:t>
      </w:r>
    </w:p>
    <w:p w:rsidR="0020170E" w:rsidRDefault="0020170E">
      <w:pPr>
        <w:pStyle w:val="BodyText"/>
      </w:pPr>
    </w:p>
    <w:p w:rsidR="0020170E" w:rsidRDefault="0020170E">
      <w:pPr>
        <w:pStyle w:val="BodyText"/>
      </w:pPr>
      <w:r>
        <w:t>Cái ch® gÀn sông nÜ§c, suÓt ngày suÓt Çêm ghe Çò Çi qua låi tÃp nÆp. XÜa nay ch£ng có cái cänh m¶t bàn c© tÜ§ng nào bày ra gi»a ch® cä, cho nên bàn c© tÜ§ng Çã g®i lòng hi‰u kÿ cûa nhiŠu ngÜ©i. M¶t ngÜ©i ghé Ç‰n rÒi Ç‰n hai ngÜ©i, ch£ng mÃy lúc mà hÃp dÅn bi‰t bao nhiêu tay mê chÖi c© tÜ§ng. NgÜ©i ta ngó vào bàn c©. NgÜ©i thì thÀm, ngÜ©i ch¡p tay sau Çít Ç‹ suy tính nÜ§c c©, th‰ rÒi cÛng có mÃy tay thách thÙc lÅn nhau Ç‰n khi có ngÜ©i nhÆp cu¶c.</w:t>
      </w:r>
    </w:p>
    <w:p w:rsidR="0020170E" w:rsidRDefault="0020170E">
      <w:pPr>
        <w:pStyle w:val="BodyText"/>
      </w:pPr>
    </w:p>
    <w:p w:rsidR="0020170E" w:rsidRDefault="0020170E">
      <w:pPr>
        <w:pStyle w:val="BodyText"/>
      </w:pPr>
      <w:r>
        <w:t>ˆn ÇÜ®c vài bàn Çû vÓn lÅn l©i thì Çã Ç‰n trÜa, khi thÃy ÇÓi thû høt m¶t nÜ§c sinh tº thì Bình cä cÜ©i g†i luôn 3 Çïa cÖm cho ba ngÜ©i. Bình Çãi luôn ông khách Çã thua mÃy ván. Ti‰ng bàn tính nÜ§c t§i nÜ§c lui cuä mÃy tay ghiŠn c© làm Òn ào cä góc ch®.</w:t>
      </w:r>
    </w:p>
    <w:p w:rsidR="0020170E" w:rsidRDefault="0020170E">
      <w:pPr>
        <w:pStyle w:val="BodyText"/>
      </w:pPr>
    </w:p>
    <w:p w:rsidR="0020170E" w:rsidRDefault="0020170E">
      <w:pPr>
        <w:pStyle w:val="BodyText"/>
      </w:pPr>
      <w:r>
        <w:t xml:space="preserve">Ngoài ÇÜ©ng ch‰ Ç¶ ÇÜÖng th©i Çang b¡t lính chª th£ng sang Cam BÓt Çánh v§i lính Miên. Có nh»ng tÓp lính non choËt, bÎ ÇÜa lên xe bÎt bùng chª Çi vŠ Çâu nào có ai bi‰t. Næm Ãy là næm 1977, trong Nam b¡t ÇÀu có gi¥c Miên. H† tràn uà vào các tÌnh cÆn biên, lÃy dao bän ch¥t ÇÀu không chØa m¶t ai. TØ Çàn bà con nít Ç‰n cä con chó con gà cÛng phÖi thây trên ÇÜ©ng l¶ nhÜ nhau. Trong Nam b¶, miŒt Kiên giang, Råch Giá, Hà Tiên  có Ç‰n vài làng bÎ cáp duÒn nhÜ th‰. Ngay sau Çó là ngoài biên gi§i B¡c 1978 có gi¥c Tàu Çánh qua biên gi§i. BÃy gi© nói không ngoa là cä m¶t xã h¶i tØ  Nam Ç‰n B¡c Çang </w:t>
      </w:r>
      <w:r>
        <w:lastRenderedPageBreak/>
        <w:t>loån låc, tÓi sáng chÆp chùng. KÈ có nhà, có cºa mà sÓng còn không yên ÇÜ®c, chÙ ÇØng nói chi là nh»ng kÈ lang båt kÿ hÒ. Træm h† kh° træm bŠ. Ai cÛng vØa vÆt l¶n vŠ mi‰ng æn sinh sÓng vØa cæng th£ng tinh thÀn.</w:t>
      </w:r>
    </w:p>
    <w:p w:rsidR="0020170E" w:rsidRDefault="0020170E">
      <w:pPr>
        <w:pStyle w:val="BodyText"/>
      </w:pPr>
    </w:p>
    <w:p w:rsidR="0020170E" w:rsidRDefault="0020170E">
      <w:pPr>
        <w:pStyle w:val="BodyText"/>
      </w:pPr>
      <w:r>
        <w:t xml:space="preserve">Chú ThiŒn nhìn låi Bình nói anh tính sao cÛng ÇÜ®c, e r¢ng mình phäi ª Çây lâu. </w:t>
      </w:r>
    </w:p>
    <w:p w:rsidR="0020170E" w:rsidRDefault="0020170E">
      <w:pPr>
        <w:pStyle w:val="BodyText"/>
      </w:pPr>
      <w:r>
        <w:t>Th¿c ra ThiŒn Çâu có bi‰t c© cao hay thÃp gì Çâu, ngoài cái c° hay l¡c l¡c, cái m¡t nháy nháy, cái chân lâu lâu vØa Çi, låi vØa Çá lên m¶t cái. Thuª lên 3 tu°i, chú bÎ ÇiŒn giÆt tÜªng ch‰t rÒi, nên chú có l¡m tÆt, có ai muÓn nhåi theo chú cÛng khó l¡m.</w:t>
      </w:r>
    </w:p>
    <w:p w:rsidR="0020170E" w:rsidRDefault="0020170E">
      <w:pPr>
        <w:pStyle w:val="BodyText"/>
      </w:pPr>
      <w:r>
        <w:t>Cái lÓi cûa chú, cÛng có th‹ làm mÃy tay Ça nghi, ngÒi chung quanh nghi ng© là c© bên ngoài thÜ©ng sáng nÜ§c, bi‰t Çâu ThiŒn Çang mách nÜ§c nên cÙ ngó chØng chú hoài, Çâm ra loån nÜ§c.</w:t>
      </w:r>
    </w:p>
    <w:p w:rsidR="0020170E" w:rsidRDefault="0020170E">
      <w:pPr>
        <w:pStyle w:val="BodyText"/>
      </w:pPr>
    </w:p>
    <w:p w:rsidR="0020170E" w:rsidRDefault="0020170E">
      <w:pPr>
        <w:pStyle w:val="BodyText"/>
      </w:pPr>
      <w:r>
        <w:t>Nghï  Ç‰n mÃy ngày t§i, phäi neo ghe tåi Çây Ç®i Månh vŠ làm Bình thÃy không còn ÇÜ©ng ch†n n»a bèn cÜ©i và nói:</w:t>
      </w:r>
    </w:p>
    <w:p w:rsidR="0020170E" w:rsidRDefault="0020170E">
      <w:pPr>
        <w:pStyle w:val="BodyText"/>
      </w:pPr>
    </w:p>
    <w:p w:rsidR="0020170E" w:rsidRDefault="0020170E">
      <w:pPr>
        <w:pStyle w:val="BodyText"/>
        <w:numPr>
          <w:ilvl w:val="0"/>
          <w:numId w:val="1"/>
        </w:numPr>
      </w:pPr>
      <w:r>
        <w:t>Vâng! bác muÓn Çánh thì Çánh, nhÜng 10 ÇÒng thôi nhé.</w:t>
      </w:r>
    </w:p>
    <w:p w:rsidR="0020170E" w:rsidRDefault="0020170E">
      <w:pPr>
        <w:pStyle w:val="BodyText"/>
        <w:ind w:left="360"/>
      </w:pPr>
    </w:p>
    <w:p w:rsidR="0020170E" w:rsidRDefault="0020170E">
      <w:pPr>
        <w:pStyle w:val="BodyText"/>
      </w:pPr>
      <w:r>
        <w:t>Ông khách sØng s¶ v§i Bình:</w:t>
      </w:r>
    </w:p>
    <w:p w:rsidR="0020170E" w:rsidRDefault="0020170E">
      <w:pPr>
        <w:pStyle w:val="BodyText"/>
      </w:pPr>
    </w:p>
    <w:p w:rsidR="0020170E" w:rsidRDefault="0020170E">
      <w:pPr>
        <w:pStyle w:val="BodyText"/>
        <w:numPr>
          <w:ilvl w:val="0"/>
          <w:numId w:val="1"/>
        </w:numPr>
      </w:pPr>
      <w:r>
        <w:t>Không, 10 ÇÒng thì Çánh làm cái Çách chó gì, 50 ÇÒng.</w:t>
      </w:r>
    </w:p>
    <w:p w:rsidR="0020170E" w:rsidRDefault="0020170E">
      <w:pPr>
        <w:pStyle w:val="BodyText"/>
        <w:numPr>
          <w:ilvl w:val="0"/>
          <w:numId w:val="1"/>
        </w:numPr>
      </w:pPr>
      <w:r>
        <w:t>Thôi mà, Ç‹ cho tøi em ki‰m chút cÖm mà.</w:t>
      </w:r>
    </w:p>
    <w:p w:rsidR="0020170E" w:rsidRDefault="0020170E">
      <w:pPr>
        <w:pStyle w:val="BodyText"/>
        <w:numPr>
          <w:ilvl w:val="0"/>
          <w:numId w:val="1"/>
        </w:numPr>
      </w:pPr>
      <w:r>
        <w:t>VÆy thì chú xách bàn c© Çi luôn Çi ÇØng quay låi Çây n»a. Tui nói thiŒt Çó!</w:t>
      </w:r>
    </w:p>
    <w:p w:rsidR="0020170E" w:rsidRDefault="0020170E">
      <w:pPr>
        <w:pStyle w:val="BodyText"/>
        <w:ind w:left="360"/>
      </w:pPr>
    </w:p>
    <w:p w:rsidR="0020170E" w:rsidRDefault="0020170E">
      <w:pPr>
        <w:pStyle w:val="BodyText"/>
      </w:pPr>
      <w:r>
        <w:t>Khuôn m¥t ngÜ©i khách thách thÙc, nhÜ n°i hung quang. Anh ta g¢n gi†ng Çe d†a. M†i ngÜ©i chung quanh nhìn ThiŒn và Bình chæm chæm, bŠ nào hai ngÜ©i cÛng là dân tÙ xÙ Ç‰n. Binh v¿c làm cái gì mà vÜ§ng cái thân.</w:t>
      </w:r>
    </w:p>
    <w:p w:rsidR="0020170E" w:rsidRDefault="0020170E">
      <w:pPr>
        <w:pStyle w:val="BodyText"/>
      </w:pPr>
    </w:p>
    <w:p w:rsidR="0020170E" w:rsidRDefault="0020170E">
      <w:pPr>
        <w:pStyle w:val="BodyText"/>
        <w:numPr>
          <w:ilvl w:val="0"/>
          <w:numId w:val="1"/>
        </w:numPr>
      </w:pPr>
      <w:r>
        <w:t>Thôi ÇÜ®c!</w:t>
      </w:r>
    </w:p>
    <w:p w:rsidR="0020170E" w:rsidRDefault="0020170E">
      <w:pPr>
        <w:pStyle w:val="BodyText"/>
        <w:ind w:left="360"/>
      </w:pPr>
    </w:p>
    <w:p w:rsidR="0020170E" w:rsidRDefault="0020170E">
      <w:pPr>
        <w:pStyle w:val="BodyText"/>
      </w:pPr>
      <w:r>
        <w:t>Quay sang ThiŒn, Bình cÜ©i nhÕ nhË an ûi:</w:t>
      </w:r>
    </w:p>
    <w:p w:rsidR="0020170E" w:rsidRDefault="0020170E">
      <w:pPr>
        <w:pStyle w:val="BodyText"/>
      </w:pPr>
    </w:p>
    <w:p w:rsidR="0020170E" w:rsidRDefault="0020170E">
      <w:pPr>
        <w:pStyle w:val="BodyText"/>
        <w:numPr>
          <w:ilvl w:val="0"/>
          <w:numId w:val="1"/>
        </w:numPr>
      </w:pPr>
      <w:r>
        <w:t>Thôi mình cÛng th¡ng nhiŠu rÒi, cûa thiên trä ÇÎa, thôi ThiŒn yên tâm.</w:t>
      </w:r>
    </w:p>
    <w:p w:rsidR="0020170E" w:rsidRDefault="0020170E">
      <w:pPr>
        <w:pStyle w:val="BodyText"/>
      </w:pPr>
    </w:p>
    <w:p w:rsidR="0020170E" w:rsidRDefault="0020170E">
      <w:pPr>
        <w:pStyle w:val="BodyText"/>
      </w:pPr>
      <w:r>
        <w:t>ThiŒn nhÕ nhË ÇÜa ÇiŠu kiŒn:</w:t>
      </w:r>
    </w:p>
    <w:p w:rsidR="0020170E" w:rsidRDefault="0020170E">
      <w:pPr>
        <w:pStyle w:val="BodyText"/>
      </w:pPr>
    </w:p>
    <w:p w:rsidR="0020170E" w:rsidRDefault="0020170E">
      <w:pPr>
        <w:pStyle w:val="BodyText"/>
        <w:numPr>
          <w:ilvl w:val="0"/>
          <w:numId w:val="1"/>
        </w:numPr>
      </w:pPr>
      <w:r>
        <w:t>M¶t bàn thôi nhé, bác ÇÒng š không?</w:t>
      </w:r>
    </w:p>
    <w:p w:rsidR="0020170E" w:rsidRDefault="0020170E">
      <w:pPr>
        <w:pStyle w:val="BodyText"/>
        <w:numPr>
          <w:ilvl w:val="0"/>
          <w:numId w:val="1"/>
        </w:numPr>
      </w:pPr>
      <w:r>
        <w:t>ñÒng š!</w:t>
      </w:r>
    </w:p>
    <w:p w:rsidR="0020170E" w:rsidRDefault="0020170E">
      <w:pPr>
        <w:pStyle w:val="BodyText"/>
        <w:ind w:left="360"/>
      </w:pPr>
    </w:p>
    <w:p w:rsidR="0020170E" w:rsidRDefault="0020170E">
      <w:pPr>
        <w:pStyle w:val="BodyText"/>
      </w:pPr>
      <w:r>
        <w:t xml:space="preserve">Hai bên bày quân c© ngay ng¡n. Bình ch†n bên xanh Çi sau, rõ là chÌ Ç‹ Ç« gåt cho qua, tránh chuyŒn Çøng chåm. Ai cÛng thÃy, nÜ§c thoåt ÇÀu chÜa cÀn phäi tính t§i tính lui, mà Bình Çã phäi thÆn tr†ng tØng bÜ§c m¶t,  thì m†i ngÜ©i bên ngoài coi thÜ©ng ngay. </w:t>
      </w:r>
    </w:p>
    <w:p w:rsidR="0020170E" w:rsidRDefault="0020170E">
      <w:pPr>
        <w:pStyle w:val="BodyText"/>
      </w:pPr>
      <w:r>
        <w:t>Có ngÜ©i b¡t ÇÀu Çuà cá Ç¶ 10 æn 1, bên xanh thua. Rao Çuà vÆy mà cÛng có vài ngÜ©i månh dån dám bÕ tiŠn thÀu h‰t cho phe ÇÕ, bao nhiêu cÛng Ç¶. Ch£ng có mÃy ngÜ©i chÎu cá Ç¶ cho phe xanh, chÌ riêng cái bà ngÒi ª hàng väi, miŒng nói cÜ©i to bành ki nhÜ thân th‹ cûa bà:</w:t>
      </w:r>
    </w:p>
    <w:p w:rsidR="0020170E" w:rsidRDefault="0020170E">
      <w:pPr>
        <w:pStyle w:val="BodyText"/>
      </w:pPr>
    </w:p>
    <w:p w:rsidR="0020170E" w:rsidRDefault="0020170E">
      <w:pPr>
        <w:pStyle w:val="BodyText"/>
        <w:numPr>
          <w:ilvl w:val="0"/>
          <w:numId w:val="1"/>
        </w:numPr>
      </w:pPr>
      <w:r>
        <w:t>Nè, nhÕ Öi ráng Çánh em Çºng có s®. ñØng có › Çông æn hi‰p. Tao bÕ ra 2 ÇÒng ûng h¶ em Çó.</w:t>
      </w:r>
    </w:p>
    <w:p w:rsidR="0020170E" w:rsidRDefault="0020170E">
      <w:pPr>
        <w:pStyle w:val="BodyText"/>
        <w:ind w:left="360"/>
      </w:pPr>
    </w:p>
    <w:p w:rsidR="0020170E" w:rsidRDefault="0020170E">
      <w:pPr>
        <w:pStyle w:val="BodyText"/>
      </w:pPr>
      <w:r>
        <w:t>Bình ngó lên cÜ©i làm thân v§i bà:</w:t>
      </w:r>
    </w:p>
    <w:p w:rsidR="0020170E" w:rsidRDefault="0020170E">
      <w:pPr>
        <w:pStyle w:val="BodyText"/>
      </w:pPr>
    </w:p>
    <w:p w:rsidR="0020170E" w:rsidRDefault="0020170E">
      <w:pPr>
        <w:pStyle w:val="BodyText"/>
        <w:numPr>
          <w:ilvl w:val="0"/>
          <w:numId w:val="1"/>
        </w:numPr>
      </w:pPr>
      <w:r>
        <w:t>Thím hai ûng h¶, vÆy thì ThiŒn bÕ ra 2 ÇÒng hùn vô cá Ç¶ Çi em!</w:t>
      </w:r>
    </w:p>
    <w:p w:rsidR="0020170E" w:rsidRDefault="0020170E">
      <w:pPr>
        <w:pStyle w:val="BodyText"/>
        <w:ind w:left="360"/>
      </w:pPr>
    </w:p>
    <w:p w:rsidR="0020170E" w:rsidRDefault="0020170E">
      <w:pPr>
        <w:pStyle w:val="BodyText"/>
      </w:pPr>
      <w:r>
        <w:t>ThiŒn bÕ ra ngay 2 ÇÒng, mà hÖi ti‰c vì hai ÇÒng cÛng ÇÜ®c b»a cÖm trÜa chÙ ít gì. Næm chøc cho bàn c©, hai ÇÒng cá Ç¶, th‰ là h‰t vÓn, h‰t li‰ng luôn.</w:t>
      </w:r>
    </w:p>
    <w:p w:rsidR="0020170E" w:rsidRDefault="0020170E">
      <w:pPr>
        <w:pStyle w:val="BodyText"/>
      </w:pPr>
    </w:p>
    <w:p w:rsidR="0020170E" w:rsidRDefault="0020170E">
      <w:pPr>
        <w:pStyle w:val="BodyText"/>
      </w:pPr>
      <w:r>
        <w:t>ChÌ trong vài nÜ§c, pháo ÇÀu, chÓt ti‰n mª màn cho xa dàn ra biên gi§i, rÒi mã ÇÕ lách qua biên, d†n ÇÜ©ng. Pháo ÇÀu cûa bên ÇÕ b¡t ÇÀu n°, ông khách Çánh nhanh nhÜ ch§p, khác h£n lÓi Çi dè d¥t cûa Bình. ñ‰n chØng nºa tàn hÜÖng thì Bình toát mÒ hôi ÇÀm Çìa, nhÃp nhÕm ngÒi không yên. Quân xanh vÅn ôm nÜ§c cÓ thû. ThiŒn nhìn mÒ hôi Ç° tØ trán Bình. MÒ hôi càng Ç° càng làm tay chân m¡t mÛi ThiŒn giÆt nhiŠu hÖn vì lo l¡ng.</w:t>
      </w:r>
    </w:p>
    <w:p w:rsidR="0020170E" w:rsidRDefault="0020170E">
      <w:pPr>
        <w:pStyle w:val="BodyText"/>
      </w:pPr>
    </w:p>
    <w:p w:rsidR="0020170E" w:rsidRDefault="0020170E">
      <w:pPr>
        <w:pStyle w:val="BodyText"/>
      </w:pPr>
      <w:r>
        <w:t>NgÜ©i ngÜ©i bên ngoài chen chân vào ngó. H† ngó m¥t hai ÇÓi thû nhiŠu hÖn ngó bàn c© rÒi ra thì thÀm nhÕ to nhau. Bên ngoài cá Ç¶ r¶n ràng, Ç°i thành 1 xanh æn 20 ÇÕ, ai ngon nhào dzô.</w:t>
      </w:r>
    </w:p>
    <w:p w:rsidR="0020170E" w:rsidRDefault="0020170E">
      <w:pPr>
        <w:pStyle w:val="BodyText"/>
      </w:pPr>
    </w:p>
    <w:p w:rsidR="0020170E" w:rsidRDefault="0020170E">
      <w:pPr>
        <w:pStyle w:val="BodyText"/>
        <w:numPr>
          <w:ilvl w:val="0"/>
          <w:numId w:val="1"/>
        </w:numPr>
      </w:pPr>
      <w:r>
        <w:t>ThiŒt hông cha n¶i, c© chÜa ngä nÜ§c mà m¶t æn hai chøc sao cha!</w:t>
      </w:r>
    </w:p>
    <w:p w:rsidR="0020170E" w:rsidRDefault="0020170E">
      <w:pPr>
        <w:pStyle w:val="BodyText"/>
        <w:numPr>
          <w:ilvl w:val="0"/>
          <w:numId w:val="1"/>
        </w:numPr>
      </w:pPr>
      <w:r>
        <w:t xml:space="preserve">Ngon thì cÙ bÕ tiŠn ra! </w:t>
      </w:r>
    </w:p>
    <w:p w:rsidR="0020170E" w:rsidRDefault="0020170E">
      <w:pPr>
        <w:pStyle w:val="BodyText"/>
        <w:ind w:left="360"/>
      </w:pPr>
    </w:p>
    <w:p w:rsidR="0020170E" w:rsidRDefault="0020170E">
      <w:pPr>
        <w:pStyle w:val="BodyText"/>
      </w:pPr>
      <w:r>
        <w:t>Có ngÜ©i thì thÀm, cha ‘TÜ c© tÜ§ng’ này Çánh d» thÀn l¡m, phen này th¢ng nhÕ sàigòn ch‰t rÒi.</w:t>
      </w:r>
    </w:p>
    <w:p w:rsidR="0020170E" w:rsidRDefault="0020170E">
      <w:pPr>
        <w:pStyle w:val="BodyText"/>
      </w:pPr>
    </w:p>
    <w:p w:rsidR="0020170E" w:rsidRDefault="0020170E">
      <w:pPr>
        <w:pStyle w:val="BodyText"/>
        <w:numPr>
          <w:ilvl w:val="0"/>
          <w:numId w:val="1"/>
        </w:numPr>
      </w:pPr>
      <w:r>
        <w:t>Sao ông bi‰t mÃy th¢ng nhÕ ª Sàigòn</w:t>
      </w:r>
    </w:p>
    <w:p w:rsidR="0020170E" w:rsidRDefault="0020170E">
      <w:pPr>
        <w:pStyle w:val="BodyText"/>
        <w:numPr>
          <w:ilvl w:val="0"/>
          <w:numId w:val="1"/>
        </w:numPr>
      </w:pPr>
      <w:r>
        <w:t>Tui Çoán dzÆy thôi, nhìn m¥t thì bi‰t mà!</w:t>
      </w:r>
    </w:p>
    <w:p w:rsidR="0020170E" w:rsidRDefault="0020170E">
      <w:pPr>
        <w:pStyle w:val="BodyText"/>
        <w:ind w:left="360"/>
      </w:pPr>
    </w:p>
    <w:p w:rsidR="0020170E" w:rsidRDefault="0020170E">
      <w:pPr>
        <w:pStyle w:val="BodyText"/>
      </w:pPr>
      <w:r>
        <w:t>Có nhiŠu ngÜ©i cÛng n°i máu xanh ÇÕ, nghe 1 æn 20 ai mà không ham, thÄy Çåi vài ÇÒng.</w:t>
      </w:r>
    </w:p>
    <w:p w:rsidR="0020170E" w:rsidRDefault="0020170E">
      <w:pPr>
        <w:pStyle w:val="BodyText"/>
      </w:pPr>
    </w:p>
    <w:p w:rsidR="0020170E" w:rsidRDefault="0020170E">
      <w:pPr>
        <w:pStyle w:val="BodyText"/>
        <w:numPr>
          <w:ilvl w:val="0"/>
          <w:numId w:val="1"/>
        </w:numPr>
      </w:pPr>
      <w:r>
        <w:t>ñÜa tiŠn ai, ÇÜa cho cha n¶i là không tin rÒi hà!</w:t>
      </w:r>
    </w:p>
    <w:p w:rsidR="0020170E" w:rsidRDefault="0020170E">
      <w:pPr>
        <w:pStyle w:val="BodyText"/>
        <w:ind w:left="360"/>
      </w:pPr>
    </w:p>
    <w:p w:rsidR="0020170E" w:rsidRDefault="0020170E">
      <w:pPr>
        <w:pStyle w:val="BodyText"/>
      </w:pPr>
      <w:r>
        <w:t>Tìm kÈ gi» tiŠn, thì phäi ngó t§i ngó lui, có ngÜ©i nhìn chú ThiŒn nói ÇÜa cái th¢ng nhÕ cà d¿t này gi» tiŠn Çi. Ai cÛng nhìn ThiŒn mà cÜ©i Ò, ÇÒng thoä thuÆn. Ch£ng Ç¥ng ÇØng, ThiŒn lÃy tiŠn bÕ vào hai cái nón.</w:t>
      </w:r>
    </w:p>
    <w:p w:rsidR="0020170E" w:rsidRDefault="0020170E">
      <w:pPr>
        <w:pStyle w:val="BodyText"/>
      </w:pPr>
    </w:p>
    <w:p w:rsidR="0020170E" w:rsidRDefault="0020170E">
      <w:pPr>
        <w:pStyle w:val="BodyText"/>
      </w:pPr>
      <w:r>
        <w:t>C© Çi ÇÜ®c thêm vài nÜ§c n»a, muÓn l®i nÜ§c nên Bình bÎ mÃt xe.</w:t>
      </w:r>
    </w:p>
    <w:p w:rsidR="0020170E" w:rsidRDefault="0020170E">
      <w:pPr>
        <w:pStyle w:val="BodyText"/>
      </w:pPr>
    </w:p>
    <w:p w:rsidR="0020170E" w:rsidRDefault="0020170E">
      <w:pPr>
        <w:pStyle w:val="BodyText"/>
        <w:numPr>
          <w:ilvl w:val="0"/>
          <w:numId w:val="1"/>
        </w:numPr>
      </w:pPr>
      <w:r>
        <w:t>Bên xanh mÃt chi‰n xa rÒi, mÃy cha Öi!</w:t>
      </w:r>
    </w:p>
    <w:p w:rsidR="0020170E" w:rsidRDefault="0020170E">
      <w:pPr>
        <w:pStyle w:val="BodyText"/>
        <w:ind w:left="360"/>
      </w:pPr>
    </w:p>
    <w:p w:rsidR="0020170E" w:rsidRDefault="0020170E">
      <w:pPr>
        <w:pStyle w:val="BodyText"/>
      </w:pPr>
      <w:r>
        <w:lastRenderedPageBreak/>
        <w:t>Tin mÃt con xe vang Çi Àm ï. Bình không ngÒi n»a mà ÇÙng lên, ngó bàn c© hÒi lâu rÒi ngó qua ThiŒn, b¡t chÜ§c ThiŒn nháy nhó, bÈ lÜng dãn xÜÖng sÓng rÒi ngó ngang, ngó d†c ch†c bên ngoài cÜ©i. Bên ngoài b¡t ÇÀu xÀm xì nghi ng©:</w:t>
      </w:r>
    </w:p>
    <w:p w:rsidR="0020170E" w:rsidRDefault="0020170E">
      <w:pPr>
        <w:pStyle w:val="BodyText"/>
      </w:pPr>
    </w:p>
    <w:p w:rsidR="0020170E" w:rsidRDefault="0020170E">
      <w:pPr>
        <w:pStyle w:val="BodyText"/>
        <w:numPr>
          <w:ilvl w:val="0"/>
          <w:numId w:val="1"/>
        </w:numPr>
      </w:pPr>
      <w:r>
        <w:t>Ê!  không cho chåy à nhen, thua thì nói thua, không ÇÜ®c chåy làng à!</w:t>
      </w:r>
    </w:p>
    <w:p w:rsidR="0020170E" w:rsidRDefault="0020170E">
      <w:pPr>
        <w:pStyle w:val="BodyText"/>
      </w:pPr>
    </w:p>
    <w:p w:rsidR="0020170E" w:rsidRDefault="0020170E">
      <w:pPr>
        <w:pStyle w:val="BodyText"/>
      </w:pPr>
      <w:r>
        <w:t>Có ngÜ©i lo l¡ng, phen này không xong cho phe xanh rÒi, mà ch£ng thà thua tiŠn còn hÖn là bÎ chúng dí theo Çánh.</w:t>
      </w:r>
    </w:p>
    <w:p w:rsidR="0020170E" w:rsidRDefault="0020170E">
      <w:pPr>
        <w:pStyle w:val="BodyText"/>
      </w:pPr>
    </w:p>
    <w:p w:rsidR="0020170E" w:rsidRDefault="0020170E">
      <w:pPr>
        <w:pStyle w:val="BodyText"/>
        <w:numPr>
          <w:ilvl w:val="0"/>
          <w:numId w:val="1"/>
        </w:numPr>
      </w:pPr>
      <w:r>
        <w:t>ñúng rÒi Çó, ho¥c thua ho¥c æn thôi, chú em ngÒi xuÓng Çi. ñØng làm vÆy không Ç¥ng Çâu.</w:t>
      </w:r>
    </w:p>
    <w:p w:rsidR="0020170E" w:rsidRDefault="0020170E">
      <w:pPr>
        <w:pStyle w:val="BodyText"/>
        <w:ind w:left="360"/>
      </w:pPr>
    </w:p>
    <w:p w:rsidR="0020170E" w:rsidRDefault="0020170E">
      <w:pPr>
        <w:pStyle w:val="BodyText"/>
      </w:pPr>
      <w:r>
        <w:t>Bình vÜÖn vai lÀn n»a m§i nói:</w:t>
      </w:r>
    </w:p>
    <w:p w:rsidR="0020170E" w:rsidRDefault="0020170E">
      <w:pPr>
        <w:pStyle w:val="BodyText"/>
      </w:pPr>
    </w:p>
    <w:p w:rsidR="0020170E" w:rsidRDefault="0020170E">
      <w:pPr>
        <w:pStyle w:val="BodyText"/>
        <w:numPr>
          <w:ilvl w:val="0"/>
          <w:numId w:val="1"/>
        </w:numPr>
      </w:pPr>
      <w:r>
        <w:t>Chåy thì không chåy rÒi Çó, nhÜng bên xanh th¡ng thì phäi chia tui 10 phÀn træm Çó nghen. Nói thiŒt bàn này xÙng Çáng 100 ÇÒng, hÕi bên ÇÕ dám không?</w:t>
      </w:r>
    </w:p>
    <w:p w:rsidR="0020170E" w:rsidRDefault="0020170E">
      <w:pPr>
        <w:pStyle w:val="BodyText"/>
        <w:ind w:left="360"/>
      </w:pPr>
    </w:p>
    <w:p w:rsidR="0020170E" w:rsidRDefault="0020170E">
      <w:pPr>
        <w:pStyle w:val="BodyText"/>
      </w:pPr>
      <w:r>
        <w:t>Bên ngoài Ò lên, nhÜng có ti‰ng chºi Ç°ng:</w:t>
      </w:r>
    </w:p>
    <w:p w:rsidR="0020170E" w:rsidRDefault="0020170E">
      <w:pPr>
        <w:pStyle w:val="BodyText"/>
      </w:pPr>
    </w:p>
    <w:p w:rsidR="0020170E" w:rsidRDefault="0020170E">
      <w:pPr>
        <w:pStyle w:val="BodyText"/>
        <w:numPr>
          <w:ilvl w:val="0"/>
          <w:numId w:val="1"/>
        </w:numPr>
      </w:pPr>
      <w:r>
        <w:t>Con bà nó ! Em nÒ hä em?  LÃy  máy cày, giä chi‰n xa, nÒ Ç‹ Çánh ÇÒn. Ch©i! Qua Çây rành quá rÒi. Con xe mÃt mË nó rÒi, lÃy cÙc gì Çánh.</w:t>
      </w:r>
    </w:p>
    <w:p w:rsidR="0020170E" w:rsidRDefault="0020170E">
      <w:pPr>
        <w:pStyle w:val="BodyText"/>
        <w:ind w:left="360"/>
      </w:pPr>
    </w:p>
    <w:p w:rsidR="0020170E" w:rsidRDefault="0020170E">
      <w:pPr>
        <w:pStyle w:val="BodyText"/>
      </w:pPr>
      <w:r>
        <w:t>Có ngÜ©i phø hoå:</w:t>
      </w:r>
    </w:p>
    <w:p w:rsidR="0020170E" w:rsidRDefault="0020170E">
      <w:pPr>
        <w:pStyle w:val="BodyText"/>
      </w:pPr>
    </w:p>
    <w:p w:rsidR="0020170E" w:rsidRDefault="0020170E">
      <w:pPr>
        <w:pStyle w:val="BodyText"/>
        <w:numPr>
          <w:ilvl w:val="0"/>
          <w:numId w:val="1"/>
        </w:numPr>
      </w:pPr>
      <w:r>
        <w:t>MÈ... lÃy máy cày bÕ Óng bô, kêu nhÜ ti‰ng chi‰n xa ông Öi!</w:t>
      </w:r>
    </w:p>
    <w:p w:rsidR="0020170E" w:rsidRDefault="0020170E">
      <w:pPr>
        <w:pStyle w:val="BodyText"/>
        <w:ind w:left="360"/>
      </w:pPr>
    </w:p>
    <w:p w:rsidR="0020170E" w:rsidRDefault="0020170E">
      <w:pPr>
        <w:pStyle w:val="BodyText"/>
      </w:pPr>
      <w:r>
        <w:t xml:space="preserve">M†i ngÜ©i cÜ©i Àm góc ch®, Bình  vÅn cä cÜ©i nói, th‰ thì phäi b¢ng lòng là n‰u bên xanh th¡ng thì chia tui mÜ©i phÀn træm Çó nhé. Nói xong Bình ngÒi xuÓng trÀm ngâm, ngó låi nÜ§c c©. </w:t>
      </w:r>
    </w:p>
    <w:p w:rsidR="0020170E" w:rsidRDefault="0020170E">
      <w:pPr>
        <w:pStyle w:val="BodyText"/>
      </w:pPr>
      <w:r>
        <w:t>Càng ngó kÏ, mÒ hôi låi càng rÎn ra thÃy rõ. Chú lÃy tay áo lau trán. M†i ngÜ©i êm re Ç‰n khi thÃy chú di chuy‹n con mã trª låi thì ti‰ng xÀm xì chuyŠn nhau ra ngoài:</w:t>
      </w:r>
    </w:p>
    <w:p w:rsidR="0020170E" w:rsidRDefault="0020170E">
      <w:pPr>
        <w:pStyle w:val="BodyText"/>
      </w:pPr>
    </w:p>
    <w:p w:rsidR="0020170E" w:rsidRDefault="0020170E">
      <w:pPr>
        <w:pStyle w:val="BodyText"/>
        <w:numPr>
          <w:ilvl w:val="0"/>
          <w:numId w:val="1"/>
        </w:numPr>
      </w:pPr>
      <w:r>
        <w:t>Th¢ng nhÕ Çi nÜ§c gì dzÆy mÆy?</w:t>
      </w:r>
    </w:p>
    <w:p w:rsidR="0020170E" w:rsidRDefault="0020170E">
      <w:pPr>
        <w:pStyle w:val="BodyText"/>
        <w:ind w:left="360"/>
      </w:pPr>
    </w:p>
    <w:p w:rsidR="0020170E" w:rsidRDefault="0020170E">
      <w:pPr>
        <w:pStyle w:val="BodyText"/>
      </w:pPr>
      <w:r>
        <w:t>Ti‰ng m¶t tay có vÈ sành sÕi lên ti‰ng:</w:t>
      </w:r>
    </w:p>
    <w:p w:rsidR="0020170E" w:rsidRDefault="0020170E">
      <w:pPr>
        <w:pStyle w:val="BodyText"/>
      </w:pPr>
    </w:p>
    <w:p w:rsidR="0020170E" w:rsidRDefault="0020170E">
      <w:pPr>
        <w:pStyle w:val="BodyText"/>
        <w:numPr>
          <w:ilvl w:val="0"/>
          <w:numId w:val="1"/>
        </w:numPr>
      </w:pPr>
      <w:r>
        <w:t>Ng¿a hÒi, mÃt m¶t nÜ§c rÒi!</w:t>
      </w:r>
    </w:p>
    <w:p w:rsidR="0020170E" w:rsidRDefault="0020170E">
      <w:pPr>
        <w:pStyle w:val="BodyText"/>
        <w:ind w:left="360"/>
      </w:pPr>
    </w:p>
    <w:p w:rsidR="0020170E" w:rsidRDefault="0020170E">
      <w:pPr>
        <w:pStyle w:val="BodyText"/>
      </w:pPr>
      <w:r>
        <w:t>Bên ngoài có ti‰ng cÜ©i r¶:</w:t>
      </w:r>
    </w:p>
    <w:p w:rsidR="0020170E" w:rsidRDefault="0020170E">
      <w:pPr>
        <w:pStyle w:val="BodyText"/>
      </w:pPr>
    </w:p>
    <w:p w:rsidR="0020170E" w:rsidRDefault="0020170E">
      <w:pPr>
        <w:pStyle w:val="BodyText"/>
        <w:numPr>
          <w:ilvl w:val="0"/>
          <w:numId w:val="1"/>
        </w:numPr>
      </w:pPr>
      <w:r>
        <w:t>Ván mÃt 50 båc không chÎu, muÓn mÃt 100. Sao bên xanh không Çòi n»a hé?</w:t>
      </w:r>
    </w:p>
    <w:p w:rsidR="0020170E" w:rsidRDefault="0020170E">
      <w:pPr>
        <w:pStyle w:val="BodyText"/>
      </w:pPr>
    </w:p>
    <w:p w:rsidR="0020170E" w:rsidRDefault="0020170E">
      <w:pPr>
        <w:pStyle w:val="BodyText"/>
      </w:pPr>
      <w:r>
        <w:t>M†i ngÜ©i cÜ©i rú lên. Bà mÆp bán väi lên ti‰ng:</w:t>
      </w:r>
    </w:p>
    <w:p w:rsidR="0020170E" w:rsidRDefault="0020170E">
      <w:pPr>
        <w:pStyle w:val="BodyText"/>
      </w:pPr>
    </w:p>
    <w:p w:rsidR="0020170E" w:rsidRDefault="0020170E">
      <w:pPr>
        <w:pStyle w:val="BodyText"/>
        <w:numPr>
          <w:ilvl w:val="0"/>
          <w:numId w:val="1"/>
        </w:numPr>
      </w:pPr>
      <w:r>
        <w:t>Thôi Çi mÃy cha n¶i! Bao nhiêu th¢ng Çi æn hi‰p mÃy ÇÙa nhÕ.</w:t>
      </w:r>
    </w:p>
    <w:p w:rsidR="0020170E" w:rsidRDefault="0020170E">
      <w:pPr>
        <w:pStyle w:val="BodyText"/>
        <w:numPr>
          <w:ilvl w:val="0"/>
          <w:numId w:val="1"/>
        </w:numPr>
      </w:pPr>
      <w:r>
        <w:lastRenderedPageBreak/>
        <w:t>RÒi, t§i pháo h‰t chåy rÒi.</w:t>
      </w:r>
    </w:p>
    <w:p w:rsidR="0020170E" w:rsidRDefault="0020170E">
      <w:pPr>
        <w:pStyle w:val="BodyText"/>
        <w:ind w:left="360"/>
      </w:pPr>
    </w:p>
    <w:p w:rsidR="0020170E" w:rsidRDefault="0020170E">
      <w:pPr>
        <w:pStyle w:val="BodyText"/>
      </w:pPr>
      <w:r>
        <w:t>Ti‰ng nói t¿ ª trên cao, làm m†i ngÜ©i cùng ngó lên thÃy m¶t ông Çu tòn teng mà bÆt cÜ©i:</w:t>
      </w:r>
    </w:p>
    <w:p w:rsidR="0020170E" w:rsidRDefault="0020170E">
      <w:pPr>
        <w:pStyle w:val="BodyText"/>
      </w:pPr>
    </w:p>
    <w:p w:rsidR="0020170E" w:rsidRDefault="0020170E">
      <w:pPr>
        <w:pStyle w:val="BodyText"/>
        <w:numPr>
          <w:ilvl w:val="0"/>
          <w:numId w:val="1"/>
        </w:numPr>
      </w:pPr>
      <w:r>
        <w:t>Pháo xanh hay pháo ÇÕ cha n¶i?</w:t>
      </w:r>
    </w:p>
    <w:p w:rsidR="0020170E" w:rsidRDefault="0020170E">
      <w:pPr>
        <w:pStyle w:val="BodyText"/>
        <w:numPr>
          <w:ilvl w:val="0"/>
          <w:numId w:val="1"/>
        </w:numPr>
      </w:pPr>
      <w:r>
        <w:t>Pháo xanh.</w:t>
      </w:r>
    </w:p>
    <w:p w:rsidR="0020170E" w:rsidRDefault="0020170E">
      <w:pPr>
        <w:pStyle w:val="BodyText"/>
        <w:numPr>
          <w:ilvl w:val="0"/>
          <w:numId w:val="1"/>
        </w:numPr>
      </w:pPr>
      <w:r>
        <w:t>Thôi xuÓng Çi con khÌ, coi chØng xÆp cái gø ngÜ©i ta!</w:t>
      </w:r>
    </w:p>
    <w:p w:rsidR="0020170E" w:rsidRDefault="0020170E">
      <w:pPr>
        <w:pStyle w:val="BodyText"/>
        <w:ind w:left="360"/>
      </w:pPr>
    </w:p>
    <w:p w:rsidR="0020170E" w:rsidRDefault="0020170E">
      <w:pPr>
        <w:pStyle w:val="BodyText"/>
      </w:pPr>
      <w:r>
        <w:t>NgÜ©i ta låi có dÎp cÜ©i n¡c nÈ. Ch£ng mÃy khi cái ch® vui nhÜ hôm nay. Bình ÇÜa tay gãi lÜng, hÕi l§n Çuà ÇÓi thû:</w:t>
      </w:r>
    </w:p>
    <w:p w:rsidR="0020170E" w:rsidRDefault="0020170E">
      <w:pPr>
        <w:pStyle w:val="BodyText"/>
      </w:pPr>
    </w:p>
    <w:p w:rsidR="0020170E" w:rsidRDefault="0020170E">
      <w:pPr>
        <w:pStyle w:val="BodyText"/>
        <w:numPr>
          <w:ilvl w:val="0"/>
          <w:numId w:val="1"/>
        </w:numPr>
      </w:pPr>
      <w:r>
        <w:t>NhÜ vÆy Çi, 100 thì tôi Çánh, còn không thì thôi!</w:t>
      </w:r>
    </w:p>
    <w:p w:rsidR="0020170E" w:rsidRDefault="0020170E">
      <w:pPr>
        <w:pStyle w:val="BodyText"/>
        <w:ind w:left="360"/>
      </w:pPr>
    </w:p>
    <w:p w:rsidR="0020170E" w:rsidRDefault="0020170E">
      <w:pPr>
        <w:pStyle w:val="BodyText"/>
      </w:pPr>
      <w:r>
        <w:t>ñÓi thû nhìn bàn c©, hÒi lâu tính toán. Bên ngoài thúc:</w:t>
      </w:r>
    </w:p>
    <w:p w:rsidR="0020170E" w:rsidRDefault="0020170E">
      <w:pPr>
        <w:pStyle w:val="BodyText"/>
      </w:pPr>
    </w:p>
    <w:p w:rsidR="0020170E" w:rsidRDefault="0020170E">
      <w:pPr>
        <w:pStyle w:val="BodyText"/>
        <w:numPr>
          <w:ilvl w:val="0"/>
          <w:numId w:val="1"/>
        </w:numPr>
      </w:pPr>
      <w:r>
        <w:t>ChÖi luôn Çi, nó muÓn xä láng, chÖi t§i luôn. Không Çû tui cho mÜ®n. Bên xanh mÃt xe, mÃt pháo còn cû.. chi mà Çánh.</w:t>
      </w:r>
    </w:p>
    <w:p w:rsidR="0020170E" w:rsidRDefault="0020170E">
      <w:pPr>
        <w:pStyle w:val="BodyText"/>
        <w:ind w:left="360"/>
      </w:pPr>
    </w:p>
    <w:p w:rsidR="0020170E" w:rsidRDefault="0020170E">
      <w:pPr>
        <w:pStyle w:val="BodyText"/>
      </w:pPr>
      <w:r>
        <w:t>Thêm 50 ÇÒng thäy cái chåch vào gi»a bàn c©, ai nhìn thÃy cÛng lånh ngÜ©i. HÒi nãy, muÓn lûi cÛng Çã khó, bây gi© thì ThiŒn muÓn lûi thiŒt cÛng không xong. VÓn li‰ng lÜ®m tØ hÒi sáng Ç‰n gi© nào t§i næm chøc båc, lÃy Çâu mà có thêm 50 n»a. M¥t ThiŒn sÆm låi, ngó mÒ hôi låi Ç†ng thành h¶t trên m¥t Bình, nhÜng Bình nhìn ngang gÆt ÇÀu ra hiŒu cho ThiŒn lÃy 50 ÇÒng vØa ném, bÕ vào nón.</w:t>
      </w:r>
    </w:p>
    <w:p w:rsidR="0020170E" w:rsidRDefault="0020170E">
      <w:pPr>
        <w:pStyle w:val="BodyText"/>
        <w:ind w:left="360"/>
      </w:pPr>
    </w:p>
    <w:p w:rsidR="0020170E" w:rsidRDefault="0020170E">
      <w:pPr>
        <w:pStyle w:val="BodyText"/>
      </w:pPr>
      <w:r>
        <w:t>Ván c© thiŒt ra Çã ngã ngÛ, bên ÇÕ vì æn xe Çã chÆm Ç‰n mÃy nÜ§c, nay låi chèn Ç‹ æn pháo nên bên xanh chi‰m ÇÜ®c nh»ng vÎ trí chi‰n lÜ®c. ChÌ m¶t nÜ§c Mã hÒi, mà Çã Çi t§i vÎ trí xung y‰u, Çã không bÎ con gì cän låi còn kéo ÇÜ®c pháo vào trÆn. Thêm chØng chøc nÜ§c n»a, bên ÇÕ Ç¶t nhiên vào th‰ g« không ra Çành bÕ quân c© xuÓng, chÎu thua trÜ§c vài ba nÜ§c.</w:t>
      </w:r>
    </w:p>
    <w:p w:rsidR="0020170E" w:rsidRDefault="0020170E">
      <w:pPr>
        <w:pStyle w:val="BodyText"/>
        <w:ind w:left="360"/>
      </w:pPr>
    </w:p>
    <w:p w:rsidR="0020170E" w:rsidRDefault="0020170E">
      <w:pPr>
        <w:pStyle w:val="BodyText"/>
      </w:pPr>
      <w:r>
        <w:t>NgÜ©i ngoài cu¶c, ch£ng mÃy ai hi‹u c© nhÜ vÆy, tåi sao bên ÇÕ låi thua, ùa låi chen chân nhau chÌ chÕ. TiŠn båc thanh toán xong, ThiŒn và Bình trª låi ghe, trên ÇÜ©ng ThiŒn có š hÕi thì Bình Çã Çoán ra và nói nhÕ v§i ThiŒn:</w:t>
      </w:r>
    </w:p>
    <w:p w:rsidR="0020170E" w:rsidRDefault="0020170E">
      <w:pPr>
        <w:pStyle w:val="BodyText"/>
        <w:ind w:left="360"/>
      </w:pPr>
    </w:p>
    <w:p w:rsidR="0020170E" w:rsidRDefault="0020170E">
      <w:pPr>
        <w:pStyle w:val="BodyText"/>
        <w:numPr>
          <w:ilvl w:val="0"/>
          <w:numId w:val="1"/>
        </w:numPr>
      </w:pPr>
      <w:r>
        <w:t>Anh ngÒi ngay Ç¢ng sau cái lò than cûa con mË bún m¡m, nóng muÓn ch‰t!</w:t>
      </w:r>
    </w:p>
    <w:p w:rsidR="0020170E" w:rsidRDefault="0020170E">
      <w:pPr>
        <w:pStyle w:val="BodyText"/>
        <w:ind w:left="360"/>
      </w:pPr>
    </w:p>
    <w:p w:rsidR="0020170E" w:rsidRDefault="0020170E">
      <w:pPr>
        <w:pStyle w:val="BodyText"/>
      </w:pPr>
      <w:r>
        <w:t>Th¿c ra Bình không phäi tay vØa vŠ c© tÜ§ng. Bình Çã tØng Çánh c© tÜ§ng v§i bån bè khi Çåp xích lô. LÓi c© tÜªng b¢ng miŒng nhÜ: mã hai thÓi ba, pháo næm bình hai. ChÖi c© tÜ§ng b¢ng miŒng chính xác Ç‰n n‡i, chª khách xong rÒi vŠ ti‰p tøc Çánh låi bàn cÛ v§i ngÜ©i bån.</w:t>
      </w:r>
    </w:p>
    <w:p w:rsidR="0020170E" w:rsidRDefault="0020170E">
      <w:pPr>
        <w:pStyle w:val="BodyText"/>
      </w:pPr>
    </w:p>
    <w:p w:rsidR="0020170E" w:rsidRDefault="0020170E">
      <w:pPr>
        <w:pStyle w:val="BodyText"/>
      </w:pPr>
      <w:r>
        <w:t xml:space="preserve">Bình là em trai cûa Phåm Væn Hùng K28. Næm 1978, chú Bình bÎ C¶ng Sän b¡t lính Ç‹ ném vào chi‰n trÜ©ng Kampuchia, bÓ mË Hùng, nh© tôi mang chú Ãy vŠ låi Sàigòn. BÃy </w:t>
      </w:r>
      <w:r>
        <w:lastRenderedPageBreak/>
        <w:t>gi© m¥t trÆn miŠn Tây Çã khÓc liŒt, ti‰ng súng l§n b¡n tØ biên gi§i Àm ì suÓt ngày Çêm. Tôi Çã dùng giÃy t© giä cuä ñinh Công TrÙ K29 cung cÃp mà mang Bình vŠ.</w:t>
      </w:r>
    </w:p>
    <w:p w:rsidR="0020170E" w:rsidRDefault="0020170E">
      <w:pPr>
        <w:pStyle w:val="BodyText"/>
      </w:pPr>
    </w:p>
    <w:p w:rsidR="0020170E" w:rsidRDefault="0020170E">
      <w:pPr>
        <w:pStyle w:val="BodyText"/>
      </w:pPr>
      <w:r>
        <w:t>Cái thuª trÓn tránh, bôn chäi khi không bi‰t tÓi nay ngû nÖi nào, hôm nay Çi vŠ Çâu, lo l¡ng triŠn miên, có khi Ç‰n cä mÃy ngày không æn mà không hŠ thÃy Çói. G¥p bån bè, vì khí khái còn sót låi mà không dám mª miŒng xin b»a cÖm.  SÓng mà chÌ muÓn ch‰t phÙc cho rÒi, mà lå chính vì th‰ låi khi‰n cho tôi và nh»ng ngÜ©i bån cùng kh° Çâm ra coi thÜ©ng v§i Ç©i sÓng, rÒi có lë cùng nh»ng næm tháng luyŒn tÆp trÜ§c Çó, v§i tay không võ vë màu mè Çû ÇÓn ngÜ©i khác, làm cho tôi thÃy ch£ng còn cái gì là Çáng s® trong cu¶c Ç©i này cä.</w:t>
      </w:r>
    </w:p>
    <w:p w:rsidR="0020170E" w:rsidRDefault="0020170E">
      <w:pPr>
        <w:pStyle w:val="BodyText"/>
      </w:pPr>
      <w:r>
        <w:t xml:space="preserve"> </w:t>
      </w:r>
    </w:p>
    <w:p w:rsidR="0020170E" w:rsidRDefault="0020170E">
      <w:pPr>
        <w:pStyle w:val="BodyText"/>
      </w:pPr>
      <w:r>
        <w:t>Khi vi‰t dòng ch» này, tôi còn hình dung ÇÜ®c cái hình änh cuä tr©i chÜa kÎp sáng, khi bÀu tr©i còn t© m©, bÃy gi© ti‰ng súng Àm ì, mùi khói tr¡ng vÜÖng vÃn ª trên sÜÖng mù ÇÀu cÕ. Màu xanh màu lá cây cûa quân phøc lui t§i, trên nh»ng khuôn m¥t non n§t mÆp m©. Hình änh nhåt nhoà không chút sinh khí nhÜ th‹ cänh tÜ®ng không th¿c, nhÜ là cänh s¡c cuä m¶t m¶t cái ch® tr©i cuä hai th‰ gi§i, nÖi mà có cä oan hÒn và s¿ sÓng cÓ quanh quÄn, quÃn quyŒn v§i nhau.</w:t>
      </w:r>
    </w:p>
    <w:p w:rsidR="0020170E" w:rsidRDefault="0020170E">
      <w:pPr>
        <w:pStyle w:val="BodyText"/>
      </w:pPr>
    </w:p>
    <w:p w:rsidR="0020170E" w:rsidRDefault="0020170E">
      <w:pPr>
        <w:pStyle w:val="BodyText"/>
      </w:pPr>
      <w:r>
        <w:t>Tôi nhË nhàng lÄn vào gi»a Çám tân binh còn ngái ngû, kéo chú Bình trª ra ch‡ thæm nuôi. RÒi tØ ch‡ thæm nuôi, tôi vØa v‡ vai Bình vØa nói ‘ThÀy me sai anh Ç‰n dÅn em vŠ’ Th‰ rÒi tôi dÅn chú d¤m qua hàng rào. Trong Çám sÜÖng tr¡ng vÜÖng vÅn mùi thuÓc súng Çó, cä hai Çi t¡t biên gi§i hÜ§ng vŠ Tây Ninh, nÃn ná Ç‰n nºa ngày Ç‹ thæm Toà Thánh Cao ñài, ghi vài dòng lên cuÓn sách lÜu niŒm cûa Toà Thánh rÒi m§i vŠ låi Sàigòn.</w:t>
      </w:r>
    </w:p>
    <w:p w:rsidR="0020170E" w:rsidRDefault="0020170E">
      <w:pPr>
        <w:pStyle w:val="BodyText"/>
      </w:pPr>
    </w:p>
    <w:p w:rsidR="0020170E" w:rsidRDefault="0020170E">
      <w:pPr>
        <w:pStyle w:val="BodyText"/>
      </w:pPr>
      <w:r>
        <w:t>VŠ sau n»a, chú Bình Çã theo ghe chú Månh qua ÇÜ®c Çäo Palawan thu¶c Phi luÆt Tân, nhÜng chú Çã mÃt trÜ§c khi ÇÜ®c cÙu xét Çi ÇÎnh cÜ. Tôi nghe k‹ låi là chú Bình bÎ cÖn Çau tim, khi mÃt chú Çã có ÇÙa con trai v§i m¶t cô gái cùng tråi. Cô gái này sau Çã ÇÎnh cÜ ª Gia Nã ñåi. Tôi cÛng nghe k‹ låi là rÃt nhiŠu ngÜ©i vì ch© Ç®i quá lâu ª tråi, khi ÇÜ®c ÇÎnh cÜ m¶t mình, Çã Çành bÕ låi tråi nh»ng ÇÜá con rÖi. Tôi cÓ gåt bÕ cái š nghï  Çó và mong mÕi ÇÙa bé Çã ÇÜ®c Çi theo mË nó ª m¶t nÖi tÓt ÇËp hÖn.</w:t>
      </w:r>
    </w:p>
    <w:p w:rsidR="0020170E" w:rsidRDefault="0020170E">
      <w:pPr>
        <w:pStyle w:val="BodyText"/>
      </w:pPr>
    </w:p>
    <w:p w:rsidR="0020170E" w:rsidRDefault="0020170E">
      <w:pPr>
        <w:pStyle w:val="BodyText"/>
      </w:pPr>
      <w:r>
        <w:t xml:space="preserve">Còn ThiŒn qua Úc h†c låi tØ l§p 11, 12 rÒi qua ÇÜ®c 4 næm Çåi h†c. HiŒn nay Çang là kÏ sÜ công chánh cûa m¶t nhánh cuä chính phû ti‹u bang Queensland tåi Úc Châu. </w:t>
      </w:r>
    </w:p>
    <w:p w:rsidR="0020170E" w:rsidRDefault="0020170E">
      <w:pPr>
        <w:pStyle w:val="BodyText"/>
      </w:pPr>
    </w:p>
    <w:p w:rsidR="0020170E" w:rsidRDefault="0020170E">
      <w:pPr>
        <w:pStyle w:val="BodyText"/>
      </w:pPr>
      <w:r>
        <w:t>Chú Månh, sau Çó vài hôm quay låi ghe, mang ghe lui vŠ tåi C° Cò.</w:t>
      </w:r>
    </w:p>
    <w:p w:rsidR="0020170E" w:rsidRDefault="0020170E">
      <w:pPr>
        <w:pStyle w:val="BodyText"/>
      </w:pPr>
    </w:p>
    <w:p w:rsidR="0020170E" w:rsidRDefault="0020170E">
      <w:pPr>
        <w:pStyle w:val="BodyText"/>
      </w:pPr>
      <w:r>
        <w:t>Nh»ng bàn c© th‰, m¶t bên vài con quân, vài con tÓt nhÕ bé lèo tèo, Çang bÎ m¶t bên h¢ng h¢ng l§p l§p pháo pháo ng¿a xe vây hãm, mà làm sao ván c© låi Çäo l¶n. Th‰ m§i bi‰t cu¶c Ç©i không bi‰t Çâu mà lÜ©ng.</w:t>
      </w:r>
    </w:p>
    <w:p w:rsidR="0020170E" w:rsidRDefault="0020170E">
      <w:pPr>
        <w:pStyle w:val="BodyText"/>
      </w:pPr>
    </w:p>
    <w:p w:rsidR="0020170E" w:rsidRDefault="0020170E">
      <w:pPr>
        <w:pStyle w:val="BodyText"/>
      </w:pPr>
    </w:p>
    <w:p w:rsidR="0020170E" w:rsidRDefault="0020170E">
      <w:pPr>
        <w:pStyle w:val="BodyText"/>
      </w:pPr>
      <w:r>
        <w:t>TrantuanngocK28</w:t>
      </w:r>
    </w:p>
    <w:p w:rsidR="0020170E" w:rsidRDefault="0020170E">
      <w:pPr>
        <w:pStyle w:val="BodyText"/>
      </w:pPr>
      <w:r>
        <w:t>Western Australia, November, 23</w:t>
      </w:r>
      <w:r>
        <w:rPr>
          <w:vertAlign w:val="superscript"/>
        </w:rPr>
        <w:t>rd</w:t>
      </w:r>
      <w:r>
        <w:t xml:space="preserve"> 2001</w:t>
      </w:r>
    </w:p>
    <w:p w:rsidR="0020170E" w:rsidRDefault="0020170E">
      <w:pPr>
        <w:pStyle w:val="BodyText"/>
      </w:pPr>
    </w:p>
    <w:sectPr w:rsidR="0020170E">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6E5F" w:rsidRDefault="00BB6E5F">
      <w:r>
        <w:separator/>
      </w:r>
    </w:p>
  </w:endnote>
  <w:endnote w:type="continuationSeparator" w:id="0">
    <w:p w:rsidR="00BB6E5F" w:rsidRDefault="00BB6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PS Helv">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70E" w:rsidRDefault="0020170E">
    <w:pPr>
      <w:pStyle w:val="Footer"/>
      <w:pBdr>
        <w:top w:val="single" w:sz="4" w:space="1" w:color="auto"/>
      </w:pBdr>
      <w:rPr>
        <w:sz w:val="18"/>
      </w:rPr>
    </w:pPr>
    <w:r>
      <w:rPr>
        <w:sz w:val="18"/>
      </w:rPr>
      <w:t xml:space="preserve">File Name: </w:t>
    </w:r>
    <w:fldSimple w:instr=" FILENAME  \* MERGEFORMAT ">
      <w:r w:rsidR="00F17F5C" w:rsidRPr="00F17F5C">
        <w:rPr>
          <w:b/>
          <w:bCs/>
          <w:noProof/>
          <w:sz w:val="18"/>
        </w:rPr>
        <w:t>Mot Van Co Tuong</w:t>
      </w:r>
    </w:fldSimple>
    <w:r>
      <w:rPr>
        <w:sz w:val="18"/>
      </w:rPr>
      <w:tab/>
      <w:t xml:space="preserve">Page </w:t>
    </w:r>
    <w:r>
      <w:rPr>
        <w:rStyle w:val="PageNumber"/>
        <w:sz w:val="18"/>
      </w:rPr>
      <w:fldChar w:fldCharType="begin"/>
    </w:r>
    <w:r>
      <w:rPr>
        <w:rStyle w:val="PageNumber"/>
        <w:sz w:val="18"/>
      </w:rPr>
      <w:instrText xml:space="preserve"> PAGE </w:instrText>
    </w:r>
    <w:r>
      <w:rPr>
        <w:rStyle w:val="PageNumber"/>
        <w:sz w:val="18"/>
      </w:rPr>
      <w:fldChar w:fldCharType="separate"/>
    </w:r>
    <w:r w:rsidR="00F17F5C">
      <w:rPr>
        <w:rStyle w:val="PageNumber"/>
        <w:noProof/>
        <w:sz w:val="18"/>
      </w:rPr>
      <w:t>2</w:t>
    </w:r>
    <w:r>
      <w:rPr>
        <w:rStyle w:val="PageNumber"/>
        <w:sz w:val="18"/>
      </w:rPr>
      <w:fldChar w:fldCharType="end"/>
    </w:r>
    <w:r>
      <w:rPr>
        <w:rStyle w:val="PageNumber"/>
        <w:sz w:val="18"/>
      </w:rPr>
      <w:t xml:space="preserve"> of </w:t>
    </w:r>
    <w:r>
      <w:rPr>
        <w:rStyle w:val="PageNumber"/>
        <w:sz w:val="18"/>
      </w:rPr>
      <w:fldChar w:fldCharType="begin"/>
    </w:r>
    <w:r>
      <w:rPr>
        <w:rStyle w:val="PageNumber"/>
        <w:sz w:val="18"/>
      </w:rPr>
      <w:instrText xml:space="preserve"> NUMPAGES </w:instrText>
    </w:r>
    <w:r>
      <w:rPr>
        <w:rStyle w:val="PageNumber"/>
        <w:sz w:val="18"/>
      </w:rPr>
      <w:fldChar w:fldCharType="separate"/>
    </w:r>
    <w:r w:rsidR="00F17F5C">
      <w:rPr>
        <w:rStyle w:val="PageNumber"/>
        <w:noProof/>
        <w:sz w:val="18"/>
      </w:rPr>
      <w:t>6</w:t>
    </w:r>
    <w:r>
      <w:rPr>
        <w:rStyle w:val="PageNumber"/>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6E5F" w:rsidRDefault="00BB6E5F">
      <w:r>
        <w:separator/>
      </w:r>
    </w:p>
  </w:footnote>
  <w:footnote w:type="continuationSeparator" w:id="0">
    <w:p w:rsidR="00BB6E5F" w:rsidRDefault="00BB6E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F8216E"/>
    <w:multiLevelType w:val="hybridMultilevel"/>
    <w:tmpl w:val="1D662D10"/>
    <w:lvl w:ilvl="0" w:tplc="35602AA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7" w:nlCheck="1" w:checkStyle="1"/>
  <w:attachedTemplate r:id="rId1"/>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70E"/>
    <w:rsid w:val="0020170E"/>
    <w:rsid w:val="00BB6E5F"/>
    <w:rsid w:val="00BD51AE"/>
    <w:rsid w:val="00C26AA9"/>
    <w:rsid w:val="00F17F5C"/>
    <w:rsid w:val="00F417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rFonts w:ascii="VPS Helv" w:hAnsi="VPS Helv"/>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
    <w:name w:val="Body Text"/>
    <w:basedOn w:val="Normal"/>
    <w:semiHidden/>
    <w:rPr>
      <w:rFonts w:ascii="VPS Helv" w:hAnsi="VPS Helv"/>
      <w:sz w:val="22"/>
    </w:rPr>
  </w:style>
  <w:style w:type="paragraph" w:styleId="BalloonText">
    <w:name w:val="Balloon Text"/>
    <w:basedOn w:val="Normal"/>
    <w:link w:val="BalloonTextChar"/>
    <w:uiPriority w:val="99"/>
    <w:semiHidden/>
    <w:unhideWhenUsed/>
    <w:rsid w:val="00F17F5C"/>
    <w:rPr>
      <w:rFonts w:ascii="Tahoma" w:hAnsi="Tahoma" w:cs="Tahoma"/>
      <w:sz w:val="16"/>
      <w:szCs w:val="16"/>
    </w:rPr>
  </w:style>
  <w:style w:type="character" w:customStyle="1" w:styleId="BalloonTextChar">
    <w:name w:val="Balloon Text Char"/>
    <w:basedOn w:val="DefaultParagraphFont"/>
    <w:link w:val="BalloonText"/>
    <w:uiPriority w:val="99"/>
    <w:semiHidden/>
    <w:rsid w:val="00F17F5C"/>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rFonts w:ascii="VPS Helv" w:hAnsi="VPS Helv"/>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
    <w:name w:val="Body Text"/>
    <w:basedOn w:val="Normal"/>
    <w:semiHidden/>
    <w:rPr>
      <w:rFonts w:ascii="VPS Helv" w:hAnsi="VPS Helv"/>
      <w:sz w:val="22"/>
    </w:rPr>
  </w:style>
  <w:style w:type="paragraph" w:styleId="BalloonText">
    <w:name w:val="Balloon Text"/>
    <w:basedOn w:val="Normal"/>
    <w:link w:val="BalloonTextChar"/>
    <w:uiPriority w:val="99"/>
    <w:semiHidden/>
    <w:unhideWhenUsed/>
    <w:rsid w:val="00F17F5C"/>
    <w:rPr>
      <w:rFonts w:ascii="Tahoma" w:hAnsi="Tahoma" w:cs="Tahoma"/>
      <w:sz w:val="16"/>
      <w:szCs w:val="16"/>
    </w:rPr>
  </w:style>
  <w:style w:type="character" w:customStyle="1" w:styleId="BalloonTextChar">
    <w:name w:val="Balloon Text Char"/>
    <w:basedOn w:val="DefaultParagraphFont"/>
    <w:link w:val="BalloonText"/>
    <w:uiPriority w:val="99"/>
    <w:semiHidden/>
    <w:rsid w:val="00F17F5C"/>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VPS%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VPS template</Template>
  <TotalTime>1</TotalTime>
  <Pages>6</Pages>
  <Words>2832</Words>
  <Characters>9599</Characters>
  <Application>Microsoft Office Word</Application>
  <DocSecurity>0</DocSecurity>
  <Lines>79</Lines>
  <Paragraphs>24</Paragraphs>
  <ScaleCrop>false</ScaleCrop>
  <HeadingPairs>
    <vt:vector size="2" baseType="variant">
      <vt:variant>
        <vt:lpstr>Title</vt:lpstr>
      </vt:variant>
      <vt:variant>
        <vt:i4>1</vt:i4>
      </vt:variant>
    </vt:vector>
  </HeadingPairs>
  <TitlesOfParts>
    <vt:vector size="1" baseType="lpstr">
      <vt:lpstr>From</vt:lpstr>
    </vt:vector>
  </TitlesOfParts>
  <Company>Personal use</Company>
  <LinksUpToDate>false</LinksUpToDate>
  <CharactersWithSpaces>12407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dc:title>
  <dc:creator>TrantuanngocK28</dc:creator>
  <cp:lastModifiedBy>PTran</cp:lastModifiedBy>
  <cp:revision>3</cp:revision>
  <cp:lastPrinted>2013-07-09T04:49:00Z</cp:lastPrinted>
  <dcterms:created xsi:type="dcterms:W3CDTF">2012-04-23T14:19:00Z</dcterms:created>
  <dcterms:modified xsi:type="dcterms:W3CDTF">2013-07-09T04:49:00Z</dcterms:modified>
</cp:coreProperties>
</file>